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0FCF" w:rsidRDefault="0023687A">
      <w:r>
        <w:rPr>
          <w:noProof/>
        </w:rPr>
        <w:drawing>
          <wp:inline distT="0" distB="0" distL="0" distR="0">
            <wp:extent cx="3028315" cy="48577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3028315" cy="485775"/>
                    </a:xfrm>
                    <a:prstGeom prst="rect">
                      <a:avLst/>
                    </a:prstGeom>
                    <a:ln/>
                  </pic:spPr>
                </pic:pic>
              </a:graphicData>
            </a:graphic>
          </wp:inline>
        </w:drawing>
      </w:r>
    </w:p>
    <w:p w:rsidR="00730FCF" w:rsidRDefault="00730FCF">
      <w:pPr>
        <w:rPr>
          <w:b/>
        </w:rPr>
      </w:pPr>
    </w:p>
    <w:p w:rsidR="00730FCF" w:rsidRDefault="0023687A">
      <w:pPr>
        <w:rPr>
          <w:b/>
        </w:rPr>
      </w:pPr>
      <w:r>
        <w:rPr>
          <w:b/>
        </w:rPr>
        <w:t>Dear Parents/Carers</w:t>
      </w:r>
    </w:p>
    <w:p w:rsidR="00730FCF" w:rsidRDefault="0023687A">
      <w:r>
        <w:t xml:space="preserve">To continue to keep you up to date with the latest information concerning Coronavirus, we are writing to you with further specific advice and our plans for the coming weeks and months.  </w:t>
      </w:r>
    </w:p>
    <w:p w:rsidR="00730FCF" w:rsidRDefault="0023687A">
      <w:pPr>
        <w:rPr>
          <w:b/>
        </w:rPr>
      </w:pPr>
      <w:r>
        <w:rPr>
          <w:b/>
        </w:rPr>
        <w:t>Attendance</w:t>
      </w:r>
    </w:p>
    <w:p w:rsidR="00730FCF" w:rsidRDefault="0023687A">
      <w:r>
        <w:t>We have been</w:t>
      </w:r>
      <w:r w:rsidR="000F603A">
        <w:t xml:space="preserve"> receiving a number of queries </w:t>
      </w:r>
      <w:r>
        <w:t>around attendance and whether parents should be sending their children to school.  As a school we can only refer parents to government advice.  According to that advice if students are well and have no symptoms t</w:t>
      </w:r>
      <w:r>
        <w:t xml:space="preserve">hey should come to school.  </w:t>
      </w:r>
    </w:p>
    <w:p w:rsidR="00730FCF" w:rsidRDefault="0023687A">
      <w:r>
        <w:t>If a family member has self-isolated current government advice appears to be that if the child has no symptoms then they should attend school.  However, if parents are in any way concerned about making this decision we would ur</w:t>
      </w:r>
      <w:r>
        <w:t xml:space="preserve">ge them to contact their medical provider (in most cases this will be the GP) for further advice.   As we are sure you are aware the school is not in a position to give any medical advice. In this matter we are asking our parent body to act responsibly in </w:t>
      </w:r>
      <w:r>
        <w:t>taki</w:t>
      </w:r>
      <w:r w:rsidR="000F603A">
        <w:t xml:space="preserve">ng any decisions on attendance </w:t>
      </w:r>
      <w:r>
        <w:t>based on advice given to them. However, we expect our parents to contact our absence team as normal to let us know that this is their decision.</w:t>
      </w:r>
    </w:p>
    <w:p w:rsidR="00730FCF" w:rsidRDefault="0023687A">
      <w:r>
        <w:t>We appreciate that parents may be concerned if they or their child have an u</w:t>
      </w:r>
      <w:r>
        <w:t>nderlying health issue that they should not attend school.  If this is the case we urge parents to contact their healthcare provider for advice and let us know what they, as parents, think is the appropriate response.</w:t>
      </w:r>
    </w:p>
    <w:p w:rsidR="00730FCF" w:rsidRDefault="0023687A">
      <w:pPr>
        <w:rPr>
          <w:b/>
        </w:rPr>
      </w:pPr>
      <w:bookmarkStart w:id="0" w:name="_gjdgxs" w:colFirst="0" w:colLast="0"/>
      <w:bookmarkEnd w:id="0"/>
      <w:r>
        <w:rPr>
          <w:b/>
        </w:rPr>
        <w:t>Action we are taking now:</w:t>
      </w:r>
    </w:p>
    <w:p w:rsidR="00730FCF" w:rsidRDefault="0023687A">
      <w:r>
        <w:t>It is very d</w:t>
      </w:r>
      <w:r>
        <w:t>ifficult to predict what might happen but we have taken steps in school to plan as best we can for future events and would appreciate your support and understanding.</w:t>
      </w:r>
    </w:p>
    <w:p w:rsidR="00730FCF" w:rsidRDefault="0023687A">
      <w:pPr>
        <w:rPr>
          <w:b/>
        </w:rPr>
      </w:pPr>
      <w:r>
        <w:rPr>
          <w:b/>
        </w:rPr>
        <w:t>Raising Awareness</w:t>
      </w:r>
    </w:p>
    <w:p w:rsidR="00730FCF" w:rsidRDefault="0023687A">
      <w:r>
        <w:t>In tutor time and through assemblies we will continue to give sensible a</w:t>
      </w:r>
      <w:r>
        <w:t>dvice and guidance focussing on what we know about the Coronavirus at this stage and will be delivered at an age-appropriate level.</w:t>
      </w:r>
    </w:p>
    <w:p w:rsidR="00730FCF" w:rsidRDefault="0023687A">
      <w:pPr>
        <w:rPr>
          <w:b/>
        </w:rPr>
      </w:pPr>
      <w:r>
        <w:rPr>
          <w:b/>
        </w:rPr>
        <w:t>Hand Sanitation</w:t>
      </w:r>
    </w:p>
    <w:p w:rsidR="00730FCF" w:rsidRDefault="0023687A">
      <w:r>
        <w:t>We have purchased a number of hand sanitiser dispensers and these have been installed in key areas particula</w:t>
      </w:r>
      <w:r>
        <w:t>rly where we welcome visitors, such as in offices. We have been unable to procure hand sanitisers for each and every classroom as there is a shortage of them.  However, the advice from PHE is that hand sanitisers should be used if soap and water aren’t ava</w:t>
      </w:r>
      <w:r>
        <w:t>ilable as soap is more efficacious. The toilets all have a plentiful supply of soap and we are encouraging all students to wash their hands thoroughly at break and lunchtime as a minimum.  We are aware that students have reported a shortage of soap to thei</w:t>
      </w:r>
      <w:r>
        <w:t xml:space="preserve">r parents.  Please note that this is </w:t>
      </w:r>
      <w:r>
        <w:rPr>
          <w:b/>
          <w:u w:val="single"/>
        </w:rPr>
        <w:t xml:space="preserve">not </w:t>
      </w:r>
      <w:r>
        <w:t>the case.  We have plenty in supply and our site team are ensuring that soap dispensers are fully stocked every morning and are checking them at regular points during the day.</w:t>
      </w:r>
    </w:p>
    <w:p w:rsidR="00730FCF" w:rsidRDefault="0023687A">
      <w:r>
        <w:t xml:space="preserve"> If students are keen to sanitise their</w:t>
      </w:r>
      <w:r>
        <w:t xml:space="preserve"> hands more frequently and while in class then we would advise them to bring some to school with them.  </w:t>
      </w:r>
    </w:p>
    <w:p w:rsidR="00730FCF" w:rsidRDefault="0023687A">
      <w:r>
        <w:rPr>
          <w:b/>
        </w:rPr>
        <w:t>General Cleaning</w:t>
      </w:r>
    </w:p>
    <w:p w:rsidR="00730FCF" w:rsidRDefault="0023687A">
      <w:r>
        <w:t>We are working with our cleaning contractor, Atlantic Cleaning, to ensure that particular at</w:t>
      </w:r>
      <w:r w:rsidR="000F603A">
        <w:t>tention is paid to key areas. Ou</w:t>
      </w:r>
      <w:r>
        <w:t>r cleaners</w:t>
      </w:r>
      <w:r>
        <w:t xml:space="preserve"> have been provided with a new cleaning solution which is more stringent and are applying this product to surfaces including door handles and bannisters.</w:t>
      </w:r>
    </w:p>
    <w:p w:rsidR="00730FCF" w:rsidRDefault="0023687A">
      <w:pPr>
        <w:spacing w:before="240" w:after="240"/>
        <w:rPr>
          <w:b/>
        </w:rPr>
      </w:pPr>
      <w:r>
        <w:rPr>
          <w:b/>
        </w:rPr>
        <w:t>School Trips</w:t>
      </w:r>
    </w:p>
    <w:p w:rsidR="00730FCF" w:rsidRDefault="0023687A">
      <w:pPr>
        <w:spacing w:before="240" w:after="240"/>
      </w:pPr>
      <w:r>
        <w:t>We also wanted to update parents on the status of any planned overseas trips in the mediu</w:t>
      </w:r>
      <w:r>
        <w:t>m term.</w:t>
      </w:r>
    </w:p>
    <w:p w:rsidR="00730FCF" w:rsidRDefault="0023687A">
      <w:pPr>
        <w:spacing w:before="240" w:after="240"/>
      </w:pPr>
      <w:r>
        <w:t>The following overseas trips are in the calendar from March until the end of the Year:</w:t>
      </w:r>
    </w:p>
    <w:p w:rsidR="00730FCF" w:rsidRDefault="0023687A">
      <w:pPr>
        <w:spacing w:before="240" w:after="240"/>
        <w:ind w:left="1800" w:hanging="360"/>
      </w:pPr>
      <w:r>
        <w:t>·</w:t>
      </w:r>
      <w:r>
        <w:rPr>
          <w:rFonts w:ascii="Times New Roman" w:eastAsia="Times New Roman" w:hAnsi="Times New Roman" w:cs="Times New Roman"/>
          <w:sz w:val="14"/>
          <w:szCs w:val="14"/>
        </w:rPr>
        <w:t xml:space="preserve">         </w:t>
      </w:r>
      <w:r>
        <w:t>Year 12 and 13 Classics Trip to Rome – 7</w:t>
      </w:r>
      <w:r>
        <w:rPr>
          <w:vertAlign w:val="superscript"/>
        </w:rPr>
        <w:t>th</w:t>
      </w:r>
      <w:r>
        <w:t xml:space="preserve"> – 10</w:t>
      </w:r>
      <w:r>
        <w:rPr>
          <w:vertAlign w:val="superscript"/>
        </w:rPr>
        <w:t>th</w:t>
      </w:r>
      <w:r>
        <w:t xml:space="preserve"> March (Cancelled)</w:t>
      </w:r>
    </w:p>
    <w:p w:rsidR="00730FCF" w:rsidRDefault="0023687A">
      <w:pPr>
        <w:spacing w:before="240" w:after="240"/>
        <w:ind w:left="1800" w:hanging="360"/>
      </w:pPr>
      <w:r>
        <w:t>·</w:t>
      </w:r>
      <w:r>
        <w:rPr>
          <w:rFonts w:ascii="Times New Roman" w:eastAsia="Times New Roman" w:hAnsi="Times New Roman" w:cs="Times New Roman"/>
          <w:sz w:val="14"/>
          <w:szCs w:val="14"/>
        </w:rPr>
        <w:t xml:space="preserve">         </w:t>
      </w:r>
      <w:r>
        <w:t>Year 10 Spanish Exchange to Barcelona – 14</w:t>
      </w:r>
      <w:r>
        <w:rPr>
          <w:vertAlign w:val="superscript"/>
        </w:rPr>
        <w:t>th</w:t>
      </w:r>
      <w:r>
        <w:t xml:space="preserve"> – 20</w:t>
      </w:r>
      <w:r>
        <w:rPr>
          <w:vertAlign w:val="superscript"/>
        </w:rPr>
        <w:t>th</w:t>
      </w:r>
      <w:r>
        <w:t xml:space="preserve"> March (Postponed)</w:t>
      </w:r>
    </w:p>
    <w:p w:rsidR="00730FCF" w:rsidRDefault="0023687A">
      <w:pPr>
        <w:spacing w:before="240" w:after="240"/>
        <w:ind w:left="1800" w:hanging="360"/>
      </w:pPr>
      <w:r>
        <w:t>·</w:t>
      </w:r>
      <w:r>
        <w:rPr>
          <w:rFonts w:ascii="Times New Roman" w:eastAsia="Times New Roman" w:hAnsi="Times New Roman" w:cs="Times New Roman"/>
          <w:sz w:val="14"/>
          <w:szCs w:val="14"/>
        </w:rPr>
        <w:t xml:space="preserve">  </w:t>
      </w:r>
      <w:r>
        <w:rPr>
          <w:rFonts w:ascii="Times New Roman" w:eastAsia="Times New Roman" w:hAnsi="Times New Roman" w:cs="Times New Roman"/>
          <w:sz w:val="14"/>
          <w:szCs w:val="14"/>
        </w:rPr>
        <w:t xml:space="preserve">       </w:t>
      </w:r>
      <w:r>
        <w:t xml:space="preserve">Year 10 China Trip </w:t>
      </w:r>
      <w:proofErr w:type="gramStart"/>
      <w:r>
        <w:t>-  15</w:t>
      </w:r>
      <w:r>
        <w:rPr>
          <w:vertAlign w:val="superscript"/>
        </w:rPr>
        <w:t>th</w:t>
      </w:r>
      <w:proofErr w:type="gramEnd"/>
      <w:r>
        <w:t xml:space="preserve"> – 24</w:t>
      </w:r>
      <w:r>
        <w:rPr>
          <w:vertAlign w:val="superscript"/>
        </w:rPr>
        <w:t>th</w:t>
      </w:r>
      <w:r>
        <w:t xml:space="preserve"> May (Postponed)</w:t>
      </w:r>
    </w:p>
    <w:p w:rsidR="00730FCF" w:rsidRDefault="0023687A">
      <w:pPr>
        <w:spacing w:before="240" w:after="240"/>
        <w:ind w:left="1800" w:hanging="360"/>
      </w:pPr>
      <w:r>
        <w:t>·</w:t>
      </w:r>
      <w:r>
        <w:rPr>
          <w:rFonts w:ascii="Times New Roman" w:eastAsia="Times New Roman" w:hAnsi="Times New Roman" w:cs="Times New Roman"/>
          <w:sz w:val="14"/>
          <w:szCs w:val="14"/>
        </w:rPr>
        <w:t xml:space="preserve">         </w:t>
      </w:r>
      <w:r>
        <w:t xml:space="preserve">Year 10 French </w:t>
      </w:r>
      <w:proofErr w:type="gramStart"/>
      <w:r>
        <w:t>Exchange  -</w:t>
      </w:r>
      <w:proofErr w:type="gramEnd"/>
      <w:r>
        <w:t xml:space="preserve"> 8</w:t>
      </w:r>
      <w:r>
        <w:rPr>
          <w:vertAlign w:val="superscript"/>
        </w:rPr>
        <w:t>th</w:t>
      </w:r>
      <w:r>
        <w:t>-12</w:t>
      </w:r>
      <w:r>
        <w:rPr>
          <w:vertAlign w:val="superscript"/>
        </w:rPr>
        <w:t>th</w:t>
      </w:r>
      <w:r>
        <w:t xml:space="preserve"> June (Cancelled)</w:t>
      </w:r>
    </w:p>
    <w:p w:rsidR="00730FCF" w:rsidRDefault="0023687A">
      <w:pPr>
        <w:spacing w:before="240" w:after="240"/>
        <w:ind w:left="1800" w:hanging="360"/>
      </w:pPr>
      <w:r>
        <w:t>·</w:t>
      </w:r>
      <w:r>
        <w:rPr>
          <w:rFonts w:ascii="Times New Roman" w:eastAsia="Times New Roman" w:hAnsi="Times New Roman" w:cs="Times New Roman"/>
          <w:sz w:val="14"/>
          <w:szCs w:val="14"/>
        </w:rPr>
        <w:t xml:space="preserve">         </w:t>
      </w:r>
      <w:r>
        <w:t>Year 8 MEP trip to China – July (Cancelled)</w:t>
      </w:r>
    </w:p>
    <w:p w:rsidR="00730FCF" w:rsidRDefault="0023687A">
      <w:pPr>
        <w:spacing w:before="240" w:after="240"/>
      </w:pPr>
      <w:r>
        <w:t xml:space="preserve">We have received confirmation from our friends at Markham College, Peru, that the </w:t>
      </w:r>
      <w:r>
        <w:t>first part of  the Peruvian Music exchange with Fortismere  due to take place in June has been cancelled, with the Peruvian authorities having advised against plans to travel with students to the UK.</w:t>
      </w:r>
    </w:p>
    <w:p w:rsidR="00730FCF" w:rsidRDefault="0023687A">
      <w:pPr>
        <w:spacing w:before="240" w:after="240"/>
      </w:pPr>
      <w:r>
        <w:t>Current guidance advises that foreign travel should go a</w:t>
      </w:r>
      <w:r>
        <w:t xml:space="preserve">head as planned if it is not to a Category one or two country, please </w:t>
      </w:r>
      <w:proofErr w:type="gramStart"/>
      <w:r>
        <w:t>see</w:t>
      </w:r>
      <w:proofErr w:type="gramEnd"/>
      <w:r>
        <w:t xml:space="preserve"> https://www.gov.uk/guidance/travel-advice-novel-coronavirus. We will continue to advise the parents and carers of all students going on these trips as we receive more information. Pl</w:t>
      </w:r>
      <w:r>
        <w:t xml:space="preserve">ease note that we will follow all Foreign and Commonwealth Office (FCO) and DFE advice. </w:t>
      </w:r>
    </w:p>
    <w:p w:rsidR="00730FCF" w:rsidRDefault="0023687A">
      <w:pPr>
        <w:spacing w:before="240" w:after="240"/>
      </w:pPr>
      <w:r>
        <w:t xml:space="preserve">We are currently reviewing trips that are planned to take place in the UK and locally.  Trip leaders will contact parents separately about the status of those trips. </w:t>
      </w:r>
    </w:p>
    <w:p w:rsidR="00730FCF" w:rsidRDefault="00730FCF"/>
    <w:p w:rsidR="00730FCF" w:rsidRDefault="0023687A">
      <w:pPr>
        <w:rPr>
          <w:b/>
        </w:rPr>
      </w:pPr>
      <w:r>
        <w:rPr>
          <w:b/>
        </w:rPr>
        <w:t>Contingency planning</w:t>
      </w:r>
    </w:p>
    <w:p w:rsidR="00730FCF" w:rsidRDefault="0023687A">
      <w:r>
        <w:t xml:space="preserve">The government is planning for a range of future scenarios, one of which includes the possibility </w:t>
      </w:r>
      <w:proofErr w:type="gramStart"/>
      <w:r>
        <w:t>of  school</w:t>
      </w:r>
      <w:proofErr w:type="gramEnd"/>
      <w:r>
        <w:t xml:space="preserve"> closure, but to date the government’s preference is to keep schools open.  This section of the letter sets out some of our cu</w:t>
      </w:r>
      <w:r>
        <w:t>rrent plans.</w:t>
      </w:r>
    </w:p>
    <w:p w:rsidR="00730FCF" w:rsidRDefault="0023687A">
      <w:pPr>
        <w:rPr>
          <w:b/>
        </w:rPr>
      </w:pPr>
      <w:r>
        <w:rPr>
          <w:b/>
        </w:rPr>
        <w:t>Large Events</w:t>
      </w:r>
    </w:p>
    <w:p w:rsidR="00730FCF" w:rsidRDefault="0023687A">
      <w:r>
        <w:t>Due to guidelines around large gatherings we have taken the decision to postpone the Year 10 Parents Evening on Wednesday 18th March.  We are planning to move this to Wednesday 3rd June.</w:t>
      </w:r>
    </w:p>
    <w:p w:rsidR="00730FCF" w:rsidRDefault="0023687A">
      <w:pPr>
        <w:rPr>
          <w:b/>
        </w:rPr>
      </w:pPr>
      <w:r>
        <w:rPr>
          <w:b/>
        </w:rPr>
        <w:t>School closure</w:t>
      </w:r>
    </w:p>
    <w:p w:rsidR="00730FCF" w:rsidRDefault="0023687A">
      <w:r>
        <w:t>As you will be aware, school</w:t>
      </w:r>
      <w:r>
        <w:t xml:space="preserve">s in other countries are being closed. Should this happen in the UK, please note the </w:t>
      </w:r>
      <w:proofErr w:type="gramStart"/>
      <w:r>
        <w:t>following:</w:t>
      </w:r>
      <w:proofErr w:type="gramEnd"/>
    </w:p>
    <w:p w:rsidR="00730FCF" w:rsidRDefault="0023687A">
      <w:pPr>
        <w:spacing w:before="240" w:after="240"/>
        <w:rPr>
          <w:b/>
        </w:rPr>
      </w:pPr>
      <w:r>
        <w:rPr>
          <w:b/>
        </w:rPr>
        <w:t>Day to day communication</w:t>
      </w:r>
    </w:p>
    <w:p w:rsidR="00730FCF" w:rsidRDefault="0023687A">
      <w:pPr>
        <w:spacing w:before="240" w:after="240"/>
        <w:ind w:left="360"/>
      </w:pPr>
      <w:r>
        <w:t>·</w:t>
      </w:r>
      <w:r>
        <w:rPr>
          <w:rFonts w:ascii="Times New Roman" w:eastAsia="Times New Roman" w:hAnsi="Times New Roman" w:cs="Times New Roman"/>
          <w:sz w:val="14"/>
          <w:szCs w:val="14"/>
        </w:rPr>
        <w:t xml:space="preserve">         </w:t>
      </w:r>
      <w:r>
        <w:t xml:space="preserve">We have remote access to the parent and student database, and can email parents to keep them updated. </w:t>
      </w:r>
      <w:proofErr w:type="gramStart"/>
      <w:r>
        <w:t>This,</w:t>
      </w:r>
      <w:proofErr w:type="gramEnd"/>
      <w:r>
        <w:t xml:space="preserve"> and our website w</w:t>
      </w:r>
      <w:r>
        <w:t>ill provide up to date information. Please ensure that you check these regularly.</w:t>
      </w:r>
    </w:p>
    <w:p w:rsidR="00730FCF" w:rsidRDefault="0023687A">
      <w:pPr>
        <w:spacing w:before="240" w:after="240"/>
        <w:ind w:left="360"/>
      </w:pPr>
      <w:r>
        <w:rPr>
          <w:color w:val="FF0000"/>
        </w:rPr>
        <w:t>·</w:t>
      </w:r>
      <w:r>
        <w:rPr>
          <w:rFonts w:ascii="Times New Roman" w:eastAsia="Times New Roman" w:hAnsi="Times New Roman" w:cs="Times New Roman"/>
          <w:color w:val="FF0000"/>
          <w:sz w:val="14"/>
          <w:szCs w:val="14"/>
        </w:rPr>
        <w:t xml:space="preserve">      </w:t>
      </w:r>
      <w:r>
        <w:rPr>
          <w:rFonts w:ascii="Times New Roman" w:eastAsia="Times New Roman" w:hAnsi="Times New Roman" w:cs="Times New Roman"/>
          <w:sz w:val="14"/>
          <w:szCs w:val="14"/>
        </w:rPr>
        <w:t xml:space="preserve">   </w:t>
      </w:r>
      <w:r>
        <w:t xml:space="preserve">Our administrative teams will have limited access to their work platforms remotely but will be able to access their emails for communications purposes. </w:t>
      </w:r>
    </w:p>
    <w:p w:rsidR="00730FCF" w:rsidRDefault="0023687A">
      <w:pPr>
        <w:spacing w:before="240" w:after="240"/>
        <w:ind w:left="360"/>
        <w:rPr>
          <w:b/>
        </w:rPr>
      </w:pPr>
      <w:r>
        <w:rPr>
          <w:b/>
        </w:rPr>
        <w:t>Student lea</w:t>
      </w:r>
      <w:r>
        <w:rPr>
          <w:b/>
        </w:rPr>
        <w:t>rning</w:t>
      </w:r>
    </w:p>
    <w:p w:rsidR="00730FCF" w:rsidRDefault="0023687A">
      <w:pPr>
        <w:spacing w:before="240" w:after="240"/>
      </w:pPr>
      <w:r>
        <w:t>It is vital that if the school closes, students should continue to study at home. Whilst there is no substitute for being in a classroom with a teacher, we will set work regularly, electronically through email and/or through Google classroom. Parents</w:t>
      </w:r>
      <w:r>
        <w:t xml:space="preserve"> can help us now by doing the following.</w:t>
      </w:r>
    </w:p>
    <w:p w:rsidR="00730FCF" w:rsidRDefault="0023687A">
      <w:pPr>
        <w:spacing w:before="240" w:after="240"/>
        <w:ind w:left="360"/>
      </w:pPr>
      <w:r>
        <w:t>·</w:t>
      </w:r>
      <w:r>
        <w:rPr>
          <w:rFonts w:ascii="Times New Roman" w:eastAsia="Times New Roman" w:hAnsi="Times New Roman" w:cs="Times New Roman"/>
          <w:sz w:val="14"/>
          <w:szCs w:val="14"/>
        </w:rPr>
        <w:t xml:space="preserve">         </w:t>
      </w:r>
      <w:r>
        <w:t xml:space="preserve">Making sure your child has access to their school email account from home, and they can login to google classroom and any other subject specific learning platform. Ideally this would be using a lap top or </w:t>
      </w:r>
      <w:r>
        <w:t xml:space="preserve">PC, but we recognise that for many, access will be through their mobile phone or tablet.  Please can parents inform their child’s head of Year if they do not have access to the technology </w:t>
      </w:r>
      <w:proofErr w:type="gramStart"/>
      <w:r>
        <w:t>required.</w:t>
      </w:r>
      <w:proofErr w:type="gramEnd"/>
    </w:p>
    <w:p w:rsidR="00730FCF" w:rsidRDefault="0023687A">
      <w:pPr>
        <w:spacing w:before="240" w:after="240"/>
        <w:ind w:left="360"/>
      </w:pPr>
      <w:r>
        <w:t>·</w:t>
      </w:r>
      <w:r>
        <w:rPr>
          <w:rFonts w:ascii="Times New Roman" w:eastAsia="Times New Roman" w:hAnsi="Times New Roman" w:cs="Times New Roman"/>
          <w:sz w:val="14"/>
          <w:szCs w:val="14"/>
        </w:rPr>
        <w:t xml:space="preserve">         </w:t>
      </w:r>
      <w:r>
        <w:t>Making sure your child has somewhere quiet to wo</w:t>
      </w:r>
      <w:r>
        <w:t xml:space="preserve">rk. In the event of an extended school closure, we would ask parents and carers to try and ensure conditions at home are conducive to allow four hours of quality work each day. </w:t>
      </w:r>
    </w:p>
    <w:p w:rsidR="00730FCF" w:rsidRDefault="0023687A">
      <w:pPr>
        <w:spacing w:before="240" w:after="240"/>
        <w:ind w:left="360"/>
        <w:rPr>
          <w:b/>
        </w:rPr>
      </w:pPr>
      <w:r>
        <w:rPr>
          <w:b/>
        </w:rPr>
        <w:t>Examinations</w:t>
      </w:r>
    </w:p>
    <w:p w:rsidR="00730FCF" w:rsidRDefault="0023687A">
      <w:pPr>
        <w:spacing w:before="240" w:after="240"/>
      </w:pPr>
      <w:r>
        <w:t>This is an area where we are still awaiting some more direction f</w:t>
      </w:r>
      <w:r>
        <w:t>rom JCQ, the body that regulates all public exams. Current advice is that we continue to prepare our students in Year 11, Year 12 and 13 for their GCSEs, BTECs and A levels as normal. In the event of school closure, we will find alternative ways of support</w:t>
      </w:r>
      <w:r>
        <w:t>ing these students. However, as we get nearer to the exam dates, revision from home will be even more vital and staff will continue to support their exam classes via email. As we hear more from the Department for Education we will update you.</w:t>
      </w:r>
    </w:p>
    <w:p w:rsidR="00730FCF" w:rsidRDefault="0023687A">
      <w:pPr>
        <w:spacing w:before="240" w:after="240"/>
        <w:rPr>
          <w:b/>
        </w:rPr>
      </w:pPr>
      <w:r>
        <w:rPr>
          <w:b/>
        </w:rPr>
        <w:t>Staff Absence</w:t>
      </w:r>
      <w:r>
        <w:rPr>
          <w:b/>
        </w:rPr>
        <w:t xml:space="preserve"> when schools re-open</w:t>
      </w:r>
    </w:p>
    <w:p w:rsidR="00730FCF" w:rsidRDefault="0023687A">
      <w:pPr>
        <w:spacing w:before="240" w:after="240"/>
      </w:pPr>
      <w:r>
        <w:t xml:space="preserve">It may be possible that for a period of time, the school will be open but a higher than normal number of staff may be absent. Whilst the government are “relaxing” the law regarding maximum class size, in reality this has no practical </w:t>
      </w:r>
      <w:r>
        <w:t>meaning for secondary schools. Rooms have a maximum capacity and students are taught by subject specialists. If high staff absence does become the case, we will do everything we can to remain open, but we will prioritise our exam classes and we reserve the</w:t>
      </w:r>
      <w:r>
        <w:t xml:space="preserve"> right to open partially for other year groups.  However, this would be a last resort.</w:t>
      </w:r>
    </w:p>
    <w:p w:rsidR="00730FCF" w:rsidRDefault="0023687A">
      <w:pPr>
        <w:spacing w:before="240" w:after="240"/>
        <w:rPr>
          <w:b/>
        </w:rPr>
      </w:pPr>
      <w:r>
        <w:rPr>
          <w:b/>
        </w:rPr>
        <w:t>Further advice for parents and carers</w:t>
      </w:r>
    </w:p>
    <w:p w:rsidR="00730FCF" w:rsidRDefault="0023687A">
      <w:pPr>
        <w:spacing w:before="240" w:after="240"/>
      </w:pPr>
      <w:r>
        <w:t>Please see the links below for any further information.</w:t>
      </w:r>
    </w:p>
    <w:p w:rsidR="00730FCF" w:rsidRDefault="0023687A">
      <w:pPr>
        <w:spacing w:before="240" w:after="240"/>
        <w:ind w:left="1120" w:hanging="360"/>
        <w:rPr>
          <w:color w:val="1155CC"/>
          <w:u w:val="single"/>
        </w:rPr>
      </w:pPr>
      <w:r>
        <w:t>·</w:t>
      </w:r>
      <w:r>
        <w:rPr>
          <w:rFonts w:ascii="Times New Roman" w:eastAsia="Times New Roman" w:hAnsi="Times New Roman" w:cs="Times New Roman"/>
          <w:sz w:val="14"/>
          <w:szCs w:val="14"/>
        </w:rPr>
        <w:t xml:space="preserve">        </w:t>
      </w:r>
      <w:hyperlink r:id="rId6">
        <w:r>
          <w:rPr>
            <w:rFonts w:ascii="Times New Roman" w:eastAsia="Times New Roman" w:hAnsi="Times New Roman" w:cs="Times New Roman"/>
            <w:sz w:val="14"/>
            <w:szCs w:val="14"/>
          </w:rPr>
          <w:t xml:space="preserve"> </w:t>
        </w:r>
      </w:hyperlink>
      <w:hyperlink r:id="rId7">
        <w:r>
          <w:rPr>
            <w:color w:val="1155CC"/>
            <w:u w:val="single"/>
          </w:rPr>
          <w:t>www.gov.uk/guidance/coronavirus-covid-19-information-for-the-public</w:t>
        </w:r>
      </w:hyperlink>
    </w:p>
    <w:p w:rsidR="00730FCF" w:rsidRDefault="0023687A">
      <w:pPr>
        <w:spacing w:before="240" w:after="240"/>
        <w:ind w:left="1120" w:hanging="360"/>
        <w:rPr>
          <w:color w:val="1155CC"/>
          <w:u w:val="single"/>
        </w:rPr>
      </w:pPr>
      <w:r>
        <w:t>·</w:t>
      </w:r>
      <w:r>
        <w:rPr>
          <w:rFonts w:ascii="Times New Roman" w:eastAsia="Times New Roman" w:hAnsi="Times New Roman" w:cs="Times New Roman"/>
          <w:sz w:val="14"/>
          <w:szCs w:val="14"/>
        </w:rPr>
        <w:t xml:space="preserve">         </w:t>
      </w:r>
      <w:r>
        <w:t>The Government Coronavirus Action Plan; a guide to what</w:t>
      </w:r>
      <w:r>
        <w:t xml:space="preserve"> you can expect across the UK</w:t>
      </w:r>
      <w:hyperlink r:id="rId8">
        <w:r>
          <w:t xml:space="preserve"> </w:t>
        </w:r>
      </w:hyperlink>
      <w:hyperlink r:id="rId9">
        <w:r>
          <w:rPr>
            <w:color w:val="1155CC"/>
            <w:u w:val="single"/>
          </w:rPr>
          <w:t>www.gov.uk/government/publications/coronavirus-action-pl</w:t>
        </w:r>
        <w:r>
          <w:rPr>
            <w:color w:val="1155CC"/>
            <w:u w:val="single"/>
          </w:rPr>
          <w:t>an</w:t>
        </w:r>
      </w:hyperlink>
    </w:p>
    <w:p w:rsidR="00730FCF" w:rsidRDefault="00730FCF">
      <w:pPr>
        <w:spacing w:before="240" w:after="240"/>
        <w:rPr>
          <w:b/>
        </w:rPr>
      </w:pPr>
    </w:p>
    <w:p w:rsidR="00730FCF" w:rsidRDefault="0023687A">
      <w:pPr>
        <w:spacing w:before="240" w:after="240"/>
      </w:pPr>
      <w:r>
        <w:t>Students may well become more concerned about Coronavirus as the government considers moving from contain phase to the delay phase. We all have a role to play in managing this. You know your child best but together we should:</w:t>
      </w:r>
    </w:p>
    <w:p w:rsidR="00730FCF" w:rsidRDefault="0023687A">
      <w:pPr>
        <w:spacing w:before="240" w:after="240"/>
        <w:ind w:left="360"/>
      </w:pPr>
      <w:r>
        <w:t>·</w:t>
      </w:r>
      <w:r>
        <w:rPr>
          <w:rFonts w:ascii="Times New Roman" w:eastAsia="Times New Roman" w:hAnsi="Times New Roman" w:cs="Times New Roman"/>
          <w:sz w:val="14"/>
          <w:szCs w:val="14"/>
        </w:rPr>
        <w:t xml:space="preserve">         </w:t>
      </w:r>
      <w:r>
        <w:t>Do our best not to sensationalise or overdramatise this issue</w:t>
      </w:r>
    </w:p>
    <w:p w:rsidR="00730FCF" w:rsidRDefault="0023687A">
      <w:pPr>
        <w:spacing w:before="240" w:after="240"/>
        <w:ind w:left="360"/>
      </w:pPr>
      <w:r>
        <w:t>·</w:t>
      </w:r>
      <w:r>
        <w:rPr>
          <w:rFonts w:ascii="Times New Roman" w:eastAsia="Times New Roman" w:hAnsi="Times New Roman" w:cs="Times New Roman"/>
          <w:sz w:val="14"/>
          <w:szCs w:val="14"/>
        </w:rPr>
        <w:t xml:space="preserve">         </w:t>
      </w:r>
      <w:r>
        <w:t>Steer students away from some of the newspapers and social media coverage</w:t>
      </w:r>
    </w:p>
    <w:p w:rsidR="00730FCF" w:rsidRDefault="0023687A">
      <w:pPr>
        <w:spacing w:before="240" w:after="240"/>
        <w:ind w:left="360"/>
      </w:pPr>
      <w:r>
        <w:t>·</w:t>
      </w:r>
      <w:r>
        <w:rPr>
          <w:rFonts w:ascii="Times New Roman" w:eastAsia="Times New Roman" w:hAnsi="Times New Roman" w:cs="Times New Roman"/>
          <w:sz w:val="14"/>
          <w:szCs w:val="14"/>
        </w:rPr>
        <w:t xml:space="preserve">         </w:t>
      </w:r>
      <w:r>
        <w:t>Not hide information from students but stick to known facts</w:t>
      </w:r>
    </w:p>
    <w:p w:rsidR="00730FCF" w:rsidRDefault="0023687A">
      <w:pPr>
        <w:spacing w:before="240" w:after="240"/>
      </w:pPr>
      <w:r>
        <w:t>Finally, this is clearly a difficult and unprecedented situation for us all and we are doing our very best to react to and pre-empt situations as they arise, so we are asking for your continued support as we take those decisions in order to protect the hea</w:t>
      </w:r>
      <w:r>
        <w:t>lth and welfare of the Fortismere community</w:t>
      </w:r>
    </w:p>
    <w:p w:rsidR="00730FCF" w:rsidRDefault="0023687A">
      <w:pPr>
        <w:spacing w:before="240" w:after="240"/>
      </w:pPr>
      <w:r>
        <w:t>Yours sincerely</w:t>
      </w:r>
    </w:p>
    <w:p w:rsidR="00730FCF" w:rsidRDefault="0023687A">
      <w:pPr>
        <w:spacing w:before="240" w:after="240"/>
      </w:pPr>
      <w:r>
        <w:t>Zoe Judge and Jo Davey</w:t>
      </w:r>
    </w:p>
    <w:p w:rsidR="00730FCF" w:rsidRDefault="0023687A">
      <w:pPr>
        <w:spacing w:before="240" w:after="240"/>
      </w:pPr>
      <w:r>
        <w:t>Co-</w:t>
      </w:r>
      <w:proofErr w:type="spellStart"/>
      <w:r>
        <w:t>headteachers</w:t>
      </w:r>
      <w:proofErr w:type="spellEnd"/>
    </w:p>
    <w:p w:rsidR="00730FCF" w:rsidRDefault="00730FCF">
      <w:pPr>
        <w:rPr>
          <w:b/>
        </w:rPr>
      </w:pPr>
    </w:p>
    <w:sectPr w:rsidR="00730FCF">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
  <w:rsids>
    <w:rsidRoot w:val="00730FCF"/>
    <w:rsid w:val="000F603A"/>
    <w:rsid w:val="0023687A"/>
    <w:rsid w:val="00730FCF"/>
    <w:rsid w:val="009930F7"/>
    <w:rsid w:val="00AE7822"/>
    <w:rsid w:val="00BD7C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E78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82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AE78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E782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www.gov.uk/government/publications/coronavirus-action-plan" TargetMode="External"/><Relationship Id="rId3" Type="http://schemas.openxmlformats.org/officeDocument/2006/relationships/settings" Target="settings.xml"/><Relationship Id="rId7" Type="http://schemas.openxmlformats.org/officeDocument/2006/relationships/hyperlink" Target="http://www.gov.uk/guidance/coronavirus-covid-19-information-for-the-public"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gov.uk/guidance/coronavirus-covid-19-information-for-the-public"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gov.uk/government/publications/coronavirus-action-pl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69DB4737</Template>
  <TotalTime>25</TotalTime>
  <Pages>1</Pages>
  <Words>1376</Words>
  <Characters>7847</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RM plc</Company>
  <LinksUpToDate>false</LinksUpToDate>
  <CharactersWithSpaces>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 Judge</dc:creator>
  <cp:lastModifiedBy>Miss Z. Judge</cp:lastModifiedBy>
  <cp:revision>2</cp:revision>
  <dcterms:created xsi:type="dcterms:W3CDTF">2020-03-13T12:11:00Z</dcterms:created>
  <dcterms:modified xsi:type="dcterms:W3CDTF">2020-03-13T12:11:00Z</dcterms:modified>
</cp:coreProperties>
</file>